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2F2" w:rsidRDefault="005D12F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</w:pPr>
      <w:r>
        <w:t>Зарегистрировано в Минюсте России 2 февраля 2015 г. N 35821</w:t>
      </w:r>
    </w:p>
    <w:p w:rsidR="005D12F2" w:rsidRDefault="005D12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Title"/>
        <w:jc w:val="center"/>
      </w:pPr>
      <w:r>
        <w:t>МИНИСТЕРСТВО ЗДРАВООХРАНЕНИЯ РОССИЙСКОЙ ФЕДЕРАЦИИ</w:t>
      </w:r>
    </w:p>
    <w:p w:rsidR="005D12F2" w:rsidRDefault="005D12F2">
      <w:pPr>
        <w:pStyle w:val="ConsPlusTitle"/>
        <w:jc w:val="center"/>
      </w:pPr>
    </w:p>
    <w:p w:rsidR="005D12F2" w:rsidRDefault="005D12F2">
      <w:pPr>
        <w:pStyle w:val="ConsPlusTitle"/>
        <w:jc w:val="center"/>
      </w:pPr>
      <w:r>
        <w:t>ПРИКАЗ</w:t>
      </w:r>
    </w:p>
    <w:p w:rsidR="005D12F2" w:rsidRDefault="005D12F2">
      <w:pPr>
        <w:pStyle w:val="ConsPlusTitle"/>
        <w:jc w:val="center"/>
      </w:pPr>
      <w:r>
        <w:t>от 2 декабря 2014 г. N 796н</w:t>
      </w:r>
    </w:p>
    <w:p w:rsidR="005D12F2" w:rsidRDefault="005D12F2">
      <w:pPr>
        <w:pStyle w:val="ConsPlusTitle"/>
        <w:jc w:val="center"/>
      </w:pPr>
    </w:p>
    <w:p w:rsidR="005D12F2" w:rsidRDefault="005D12F2">
      <w:pPr>
        <w:pStyle w:val="ConsPlusTitle"/>
        <w:jc w:val="center"/>
      </w:pPr>
      <w:r>
        <w:t>ОБ УТВЕРЖДЕНИИ ПОЛОЖЕНИЯ</w:t>
      </w:r>
    </w:p>
    <w:p w:rsidR="005D12F2" w:rsidRDefault="005D12F2">
      <w:pPr>
        <w:pStyle w:val="ConsPlusTitle"/>
        <w:jc w:val="center"/>
      </w:pPr>
      <w:r>
        <w:t>ОБ ОРГАНИЗАЦИИ ОКАЗАНИЯ СПЕЦИАЛИЗИРОВАННОЙ,</w:t>
      </w:r>
    </w:p>
    <w:p w:rsidR="005D12F2" w:rsidRDefault="005D12F2">
      <w:pPr>
        <w:pStyle w:val="ConsPlusTitle"/>
        <w:jc w:val="center"/>
      </w:pPr>
      <w:r>
        <w:t>В ТОМ ЧИСЛЕ ВЫСОКОТЕХНОЛОГИЧНОЙ, МЕДИЦИНСКОЙ ПОМОЩИ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5 статьи 32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5D12F2" w:rsidRDefault="005D12F2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29" w:history="1">
        <w:r>
          <w:rPr>
            <w:color w:val="0000FF"/>
          </w:rPr>
          <w:t>Положение</w:t>
        </w:r>
      </w:hyperlink>
      <w:r>
        <w:t xml:space="preserve"> об организации оказания специализированной, в том числе высокотехнологичной, медицинской помощи.</w:t>
      </w:r>
    </w:p>
    <w:p w:rsidR="005D12F2" w:rsidRDefault="005D12F2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16 апреля 2010 г. N 243н "Об организации оказания специализированной медицинской помощи" (зарегистрирован Министерством юстиции Российской Федерации 12 мая 2010 г., регистрационный N 17175).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right"/>
      </w:pPr>
      <w:r>
        <w:t>Министр</w:t>
      </w:r>
    </w:p>
    <w:p w:rsidR="005D12F2" w:rsidRDefault="005D12F2">
      <w:pPr>
        <w:pStyle w:val="ConsPlusNormal"/>
        <w:jc w:val="right"/>
      </w:pPr>
      <w:r>
        <w:t>В.И.СКВОРЦОВА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right"/>
      </w:pPr>
      <w:r>
        <w:t>Утверждено</w:t>
      </w:r>
    </w:p>
    <w:p w:rsidR="005D12F2" w:rsidRDefault="005D12F2">
      <w:pPr>
        <w:pStyle w:val="ConsPlusNormal"/>
        <w:jc w:val="right"/>
      </w:pPr>
      <w:r>
        <w:t>приказом Министерства здравоохранения</w:t>
      </w:r>
    </w:p>
    <w:p w:rsidR="005D12F2" w:rsidRDefault="005D12F2">
      <w:pPr>
        <w:pStyle w:val="ConsPlusNormal"/>
        <w:jc w:val="right"/>
      </w:pPr>
      <w:r>
        <w:t>Российской Федерации</w:t>
      </w:r>
    </w:p>
    <w:p w:rsidR="005D12F2" w:rsidRDefault="005D12F2">
      <w:pPr>
        <w:pStyle w:val="ConsPlusNormal"/>
        <w:jc w:val="right"/>
      </w:pPr>
      <w:r>
        <w:t>от 2 декабря 2014 г. N 796н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Title"/>
        <w:jc w:val="center"/>
      </w:pPr>
      <w:bookmarkStart w:id="1" w:name="P29"/>
      <w:bookmarkEnd w:id="1"/>
      <w:r>
        <w:t>ПОЛОЖЕНИЕ</w:t>
      </w:r>
    </w:p>
    <w:p w:rsidR="005D12F2" w:rsidRDefault="005D12F2">
      <w:pPr>
        <w:pStyle w:val="ConsPlusTitle"/>
        <w:jc w:val="center"/>
      </w:pPr>
      <w:r>
        <w:t>ОБ ОРГАНИЗАЦИИ ОКАЗАНИЯ СПЕЦИАЛИЗИРОВАННОЙ,</w:t>
      </w:r>
    </w:p>
    <w:p w:rsidR="005D12F2" w:rsidRDefault="005D12F2">
      <w:pPr>
        <w:pStyle w:val="ConsPlusTitle"/>
        <w:jc w:val="center"/>
      </w:pPr>
      <w:r>
        <w:t>В ТОМ ЧИСЛЕ ВЫСОКОТЕХНОЛОГИЧНОЙ, МЕДИЦИНСКОЙ ПОМОЩИ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ind w:firstLine="540"/>
        <w:jc w:val="both"/>
      </w:pPr>
      <w:r>
        <w:t>1. Настоящее Положение устанавливает правила организации оказания специализированной, в том числе высокотехнологичной, медицинской помощи в медицинских организациях и иных организациях, осуществляющих медицинскую деятельность на территории Российской Федерации (далее - медицинские организации).</w:t>
      </w:r>
    </w:p>
    <w:p w:rsidR="005D12F2" w:rsidRDefault="005D12F2">
      <w:pPr>
        <w:pStyle w:val="ConsPlusNormal"/>
        <w:ind w:firstLine="540"/>
        <w:jc w:val="both"/>
      </w:pPr>
      <w:r>
        <w:t>2.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Федерации.</w:t>
      </w:r>
    </w:p>
    <w:p w:rsidR="005D12F2" w:rsidRDefault="005D12F2">
      <w:pPr>
        <w:pStyle w:val="ConsPlusNormal"/>
        <w:ind w:firstLine="540"/>
        <w:jc w:val="both"/>
      </w:pPr>
      <w:r>
        <w:t>3. 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 &lt;1&gt;.</w:t>
      </w:r>
    </w:p>
    <w:p w:rsidR="005D12F2" w:rsidRDefault="005D12F2">
      <w:pPr>
        <w:pStyle w:val="ConsPlusNormal"/>
        <w:ind w:firstLine="540"/>
        <w:jc w:val="both"/>
      </w:pPr>
      <w:r>
        <w:t>--------------------------------</w:t>
      </w:r>
    </w:p>
    <w:p w:rsidR="005D12F2" w:rsidRDefault="005D12F2">
      <w:pPr>
        <w:pStyle w:val="ConsPlusNormal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Часть 3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ind w:firstLine="540"/>
        <w:jc w:val="both"/>
      </w:pPr>
      <w:r>
        <w:t xml:space="preserve">4. Организация оказания высокотехнологичной медицинской помощи осуществляется с применением специализированной информационной системы в </w:t>
      </w:r>
      <w:hyperlink r:id="rId8" w:history="1">
        <w:r>
          <w:rPr>
            <w:color w:val="0000FF"/>
          </w:rPr>
          <w:t>порядке</w:t>
        </w:r>
      </w:hyperlink>
      <w:r>
        <w:t xml:space="preserve">, установленном Министерством здравоохранения Российской Федерации в соответствии с </w:t>
      </w:r>
      <w:hyperlink r:id="rId9" w:history="1">
        <w:r>
          <w:rPr>
            <w:color w:val="0000FF"/>
          </w:rPr>
          <w:t>частью 8 статьи 34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6724).</w:t>
      </w:r>
    </w:p>
    <w:p w:rsidR="005D12F2" w:rsidRDefault="005D12F2">
      <w:pPr>
        <w:pStyle w:val="ConsPlusNormal"/>
        <w:ind w:firstLine="540"/>
        <w:jc w:val="both"/>
      </w:pPr>
      <w:r>
        <w:t xml:space="preserve">5. </w:t>
      </w:r>
      <w:hyperlink w:anchor="P112" w:history="1">
        <w:r>
          <w:rPr>
            <w:color w:val="0000FF"/>
          </w:rPr>
          <w:t>Порядок</w:t>
        </w:r>
      </w:hyperlink>
      <w:r>
        <w:t xml:space="preserve"> направления пациентов в медицинские организации, подведомственные федеральным органам исполнительной власти (далее - федеральная медицинская организация), для оказания специализированной (за исключением высокотехнологичной) медицинской помощи установлен приложением к настоящему Положению.</w:t>
      </w:r>
    </w:p>
    <w:p w:rsidR="005D12F2" w:rsidRDefault="005D12F2">
      <w:pPr>
        <w:pStyle w:val="ConsPlusNormal"/>
        <w:ind w:firstLine="540"/>
        <w:jc w:val="both"/>
      </w:pPr>
      <w:r>
        <w:t xml:space="preserve">6. Специализированная, в том числе высокотехнологичная, медицинская помощь организуется и оказывается в соответствии с </w:t>
      </w:r>
      <w:hyperlink r:id="rId10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помощи, обязательными для исполнения на территории Российской Федерации всеми медицинскими организациями, а также на основе </w:t>
      </w:r>
      <w:hyperlink r:id="rId11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5D12F2" w:rsidRDefault="005D12F2">
      <w:pPr>
        <w:pStyle w:val="ConsPlusNormal"/>
        <w:ind w:firstLine="540"/>
        <w:jc w:val="both"/>
      </w:pPr>
      <w:r>
        <w:t>7. Специализированная, в том числе высокотехнологичная, медицинская помощь оказывается в следующих условиях:</w:t>
      </w:r>
    </w:p>
    <w:p w:rsidR="005D12F2" w:rsidRDefault="005D12F2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5D12F2" w:rsidRDefault="005D12F2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5D12F2" w:rsidRDefault="005D12F2">
      <w:pPr>
        <w:pStyle w:val="ConsPlusNormal"/>
        <w:ind w:firstLine="540"/>
        <w:jc w:val="both"/>
      </w:pPr>
      <w:r>
        <w:t xml:space="preserve">8. При организации оказания специализированной, в том числе высокотехнологичной, медицинской помощи ведется учетно-отчетная медицинская </w:t>
      </w:r>
      <w:hyperlink r:id="rId12" w:history="1">
        <w:r>
          <w:rPr>
            <w:color w:val="0000FF"/>
          </w:rPr>
          <w:t>документация</w:t>
        </w:r>
      </w:hyperlink>
      <w:r>
        <w:t>.</w:t>
      </w:r>
    </w:p>
    <w:p w:rsidR="005D12F2" w:rsidRDefault="005D12F2">
      <w:pPr>
        <w:pStyle w:val="ConsPlusNormal"/>
        <w:ind w:firstLine="540"/>
        <w:jc w:val="both"/>
      </w:pPr>
      <w:r>
        <w:t>9. Медицинскими показаниями для оказания специализированной, в том числе высокотехнологичной, медицинской помощи в стационарных условиях являются:</w:t>
      </w:r>
    </w:p>
    <w:p w:rsidR="005D12F2" w:rsidRDefault="005D12F2">
      <w:pPr>
        <w:pStyle w:val="ConsPlusNormal"/>
        <w:ind w:firstLine="540"/>
        <w:jc w:val="both"/>
      </w:pPr>
      <w:bookmarkStart w:id="2" w:name="P47"/>
      <w:bookmarkEnd w:id="2"/>
      <w:r>
        <w:t>а) наличие или подозрение на наличие у пациента заболевания и (или) состояния, требующего оказания специализированной, в том числе высокотехнологичной, медицинской помощи в экстренной или неотложной форме в целях диагностики и лечения;</w:t>
      </w:r>
    </w:p>
    <w:p w:rsidR="005D12F2" w:rsidRDefault="005D12F2">
      <w:pPr>
        <w:pStyle w:val="ConsPlusNormal"/>
        <w:ind w:firstLine="540"/>
        <w:jc w:val="both"/>
      </w:pPr>
      <w:bookmarkStart w:id="3" w:name="P48"/>
      <w:bookmarkEnd w:id="3"/>
      <w:r>
        <w:t>б) наличие или подозрение на наличие у пациента заболевания и (или) состояния, требующего оказания специализированной, в том числе высокотехнологичной, медицинской помощи в плановой форме в целях профилактики, диагностики, лечения, реабилитации;</w:t>
      </w:r>
    </w:p>
    <w:p w:rsidR="005D12F2" w:rsidRDefault="005D12F2">
      <w:pPr>
        <w:pStyle w:val="ConsPlusNormal"/>
        <w:ind w:firstLine="540"/>
        <w:jc w:val="both"/>
      </w:pPr>
      <w:r>
        <w:t>в) наличие или подозрение на наличие у пациента заболевания и (или) состояния, представляющего угрозу жизни и здоровью окружающих (изоляция пациента, в том числе по эпидемическим показаниям);</w:t>
      </w:r>
    </w:p>
    <w:p w:rsidR="005D12F2" w:rsidRDefault="005D12F2">
      <w:pPr>
        <w:pStyle w:val="ConsPlusNormal"/>
        <w:ind w:firstLine="540"/>
        <w:jc w:val="both"/>
      </w:pPr>
      <w:r>
        <w:t>г) риск развития осложнений при проведении пациенту медицинских вмешательств, связанных с диагностикой и лечением;</w:t>
      </w:r>
    </w:p>
    <w:p w:rsidR="005D12F2" w:rsidRDefault="005D12F2">
      <w:pPr>
        <w:pStyle w:val="ConsPlusNormal"/>
        <w:ind w:firstLine="540"/>
        <w:jc w:val="both"/>
      </w:pPr>
      <w:r>
        <w:t>д) отсутствие возможности оказания специализированной, в том числе высокотехнологичной, медицинской помощи в условиях дневного стационара в связи с возрастом пациента (дети, престарелые граждане) и инвалидностью 1 группы.</w:t>
      </w:r>
    </w:p>
    <w:p w:rsidR="005D12F2" w:rsidRDefault="005D12F2">
      <w:pPr>
        <w:pStyle w:val="ConsPlusNormal"/>
        <w:ind w:firstLine="540"/>
        <w:jc w:val="both"/>
      </w:pPr>
      <w:bookmarkStart w:id="4" w:name="P52"/>
      <w:bookmarkEnd w:id="4"/>
      <w:r>
        <w:t>10. Медицинскими показаниями для оказания специализированной, в том числе высокотехнологичной, медицинской помощи в условиях дневного стационара являются наличие или подозрение на наличие у пациента заболевания и (или) состояния, требующего оказания специализированной, в том числе высокотехнологичной, медицинской помощи в плановой форме в целях профилактики, диагностики, лечения, реабилитации.</w:t>
      </w:r>
    </w:p>
    <w:p w:rsidR="005D12F2" w:rsidRDefault="005D12F2">
      <w:pPr>
        <w:pStyle w:val="ConsPlusNormal"/>
        <w:ind w:firstLine="540"/>
        <w:jc w:val="both"/>
      </w:pPr>
      <w:r>
        <w:t xml:space="preserve">11. Определение наличия одного или нескольких медицинских показаний для оказания специализированной медицинской помощи (за исключением высокотехнологичной) в плановой форме в стационарных условиях или в условиях дневного стационара, предусмотренных </w:t>
      </w:r>
      <w:hyperlink w:anchor="P48" w:history="1">
        <w:r>
          <w:rPr>
            <w:color w:val="0000FF"/>
          </w:rPr>
          <w:t>подпунктом "б" пункта 9</w:t>
        </w:r>
      </w:hyperlink>
      <w:r>
        <w:t xml:space="preserve"> и </w:t>
      </w:r>
      <w:hyperlink w:anchor="P52" w:history="1">
        <w:r>
          <w:rPr>
            <w:color w:val="0000FF"/>
          </w:rPr>
          <w:t>пунктом 10</w:t>
        </w:r>
      </w:hyperlink>
      <w:r>
        <w:t xml:space="preserve"> настоящего Положения, осуществляется лечащим врачом.</w:t>
      </w:r>
    </w:p>
    <w:p w:rsidR="005D12F2" w:rsidRDefault="005D12F2">
      <w:pPr>
        <w:pStyle w:val="ConsPlusNormal"/>
        <w:ind w:firstLine="540"/>
        <w:jc w:val="both"/>
      </w:pPr>
      <w:r>
        <w:t xml:space="preserve">12. Определение наличия медицинских показаний для оказания высокотехнологичной медицинской помощи в плановой форме, предусмотренных </w:t>
      </w:r>
      <w:hyperlink w:anchor="P48" w:history="1">
        <w:r>
          <w:rPr>
            <w:color w:val="0000FF"/>
          </w:rPr>
          <w:t>подпунктом "б" пункта 9</w:t>
        </w:r>
      </w:hyperlink>
      <w:r>
        <w:t xml:space="preserve"> и </w:t>
      </w:r>
      <w:hyperlink w:anchor="P52" w:history="1">
        <w:r>
          <w:rPr>
            <w:color w:val="0000FF"/>
          </w:rPr>
          <w:t>пунктом 10</w:t>
        </w:r>
      </w:hyperlink>
      <w:r>
        <w:t xml:space="preserve"> настоящего Положения, осуществляется врачебной комиссией медицинской организации, в которой пациенту оказывается первичная специализированная медико-санитарная помощь или специализированная медицинская помощь, с учетом </w:t>
      </w:r>
      <w:hyperlink r:id="rId13" w:history="1">
        <w:r>
          <w:rPr>
            <w:color w:val="0000FF"/>
          </w:rPr>
          <w:t>перечня</w:t>
        </w:r>
      </w:hyperlink>
      <w:r>
        <w:t xml:space="preserve"> видов высокотехнологичной медицинской помощи, установленного программой государственных гарантий бесплатного оказания гражданам медицинской помощи &lt;1&gt;. Решение врачебной комиссии медицинской организации оформляется протоколом с записью в медицинской документации пациента.</w:t>
      </w:r>
    </w:p>
    <w:p w:rsidR="005D12F2" w:rsidRDefault="005D12F2">
      <w:pPr>
        <w:pStyle w:val="ConsPlusNormal"/>
        <w:ind w:firstLine="540"/>
        <w:jc w:val="both"/>
      </w:pPr>
      <w:r>
        <w:t>--------------------------------</w:t>
      </w:r>
    </w:p>
    <w:p w:rsidR="005D12F2" w:rsidRDefault="005D12F2">
      <w:pPr>
        <w:pStyle w:val="ConsPlusNormal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Часть 5 статьи 80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6165),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28 ноября 2014 г. N 1273 "О Программе государственных гарантий бесплатного оказания гражданам медицинской помощи на 2015 год и на плановый период 2016 и 2017 годов" (Собрание законодательства Российской Федерации, 2014, N 49, ст. 6975).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ind w:firstLine="540"/>
        <w:jc w:val="both"/>
      </w:pPr>
      <w:r>
        <w:t xml:space="preserve">13. Для получения специализированной медицинской помощи в экстренной или неотложной форме пациент самостоятельно обращается в медицинскую организацию или доставляется выездной бригадой скорой медицинской помощи в соответствии с </w:t>
      </w:r>
      <w:hyperlink r:id="rId16" w:history="1">
        <w:r>
          <w:rPr>
            <w:color w:val="0000FF"/>
          </w:rPr>
          <w:t>Правилами</w:t>
        </w:r>
      </w:hyperlink>
      <w:r>
        <w:t xml:space="preserve"> осуществления медицинской эвакуации при оказании скорой медицинской помощи &lt;1&gt;.</w:t>
      </w:r>
    </w:p>
    <w:p w:rsidR="005D12F2" w:rsidRDefault="005D12F2">
      <w:pPr>
        <w:pStyle w:val="ConsPlusNormal"/>
        <w:ind w:firstLine="540"/>
        <w:jc w:val="both"/>
      </w:pPr>
      <w:r>
        <w:t>--------------------------------</w:t>
      </w:r>
    </w:p>
    <w:p w:rsidR="005D12F2" w:rsidRDefault="005D12F2">
      <w:pPr>
        <w:pStyle w:val="ConsPlusNormal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29422).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ind w:firstLine="540"/>
        <w:jc w:val="both"/>
      </w:pPr>
      <w:r>
        <w:t>При оказании специализированной медицинской помощи в экстренной форме время от момента доставки пациента выездной бригадой скорой медицинской помощи в медицинскую организацию или от момента самостоятельного обращения пациента в медицинскую организацию до установления предварительного диагноза не должно превышать 1 час.</w:t>
      </w:r>
    </w:p>
    <w:p w:rsidR="005D12F2" w:rsidRDefault="005D12F2">
      <w:pPr>
        <w:pStyle w:val="ConsPlusNormal"/>
        <w:ind w:firstLine="540"/>
        <w:jc w:val="both"/>
      </w:pPr>
      <w:r>
        <w:t xml:space="preserve">14. В случае самостоятельного обращения пациента в медицинскую организацию, оказывающую специализированную медицинскую помощь, определение медицинских показаний для оказания специализированной медицинской помощи стационарно, предусмотренных </w:t>
      </w:r>
      <w:hyperlink w:anchor="P47" w:history="1">
        <w:r>
          <w:rPr>
            <w:color w:val="0000FF"/>
          </w:rPr>
          <w:t>подпунктом "а" пункта 9</w:t>
        </w:r>
      </w:hyperlink>
      <w:r>
        <w:t xml:space="preserve"> настоящего Положения, осуществляется врачом-специалистом (врачами-специалистами) данной медицинской организации с оформлением записи в учетной документации медицинской организации и медицинской документации пациента.</w:t>
      </w:r>
    </w:p>
    <w:p w:rsidR="005D12F2" w:rsidRDefault="005D12F2">
      <w:pPr>
        <w:pStyle w:val="ConsPlusNormal"/>
        <w:ind w:firstLine="540"/>
        <w:jc w:val="both"/>
      </w:pPr>
      <w:r>
        <w:t xml:space="preserve">15. В случае отсутствия медицинских показаний для оказания специализированной медицинской помощи в стационарных условиях, предусмотренных </w:t>
      </w:r>
      <w:hyperlink w:anchor="P47" w:history="1">
        <w:r>
          <w:rPr>
            <w:color w:val="0000FF"/>
          </w:rPr>
          <w:t>подпунктом "а" пункта 9</w:t>
        </w:r>
      </w:hyperlink>
      <w:r>
        <w:t xml:space="preserve"> настоящего Положения, или отказа пациента от оказания специализированной медицинской помощи в экстренной или неотложной форме врач-специалист медицинской организации, оказывающей специализированную медицинскую помощь, оформляет на бланке медицинской организации медицинское заключение, содержащее:</w:t>
      </w:r>
    </w:p>
    <w:p w:rsidR="005D12F2" w:rsidRDefault="005D12F2">
      <w:pPr>
        <w:pStyle w:val="ConsPlusNormal"/>
        <w:ind w:firstLine="540"/>
        <w:jc w:val="both"/>
      </w:pPr>
      <w:r>
        <w:t>дату и время поступления пациента;</w:t>
      </w:r>
    </w:p>
    <w:p w:rsidR="005D12F2" w:rsidRDefault="005D12F2">
      <w:pPr>
        <w:pStyle w:val="ConsPlusNormal"/>
        <w:ind w:firstLine="540"/>
        <w:jc w:val="both"/>
      </w:pPr>
      <w:r>
        <w:t>порядок поступления пациента (самостоятельное обращение, доставление выездной бригадой скорой медицинской помощи, направление медицинской организацией);</w:t>
      </w:r>
    </w:p>
    <w:p w:rsidR="005D12F2" w:rsidRDefault="005D12F2">
      <w:pPr>
        <w:pStyle w:val="ConsPlusNormal"/>
        <w:ind w:firstLine="540"/>
        <w:jc w:val="both"/>
      </w:pPr>
      <w:r>
        <w:t>фамилию, имя, отчество (при наличии) пациента и дату его рождения (число, месяц, год);</w:t>
      </w:r>
    </w:p>
    <w:p w:rsidR="005D12F2" w:rsidRDefault="005D12F2">
      <w:pPr>
        <w:pStyle w:val="ConsPlusNormal"/>
        <w:ind w:firstLine="540"/>
        <w:jc w:val="both"/>
      </w:pPr>
      <w:r>
        <w:t xml:space="preserve">диагноз заболевания (состояния) и код по </w:t>
      </w:r>
      <w:hyperlink r:id="rId18" w:history="1">
        <w:r>
          <w:rPr>
            <w:color w:val="0000FF"/>
          </w:rPr>
          <w:t>МКБ-10</w:t>
        </w:r>
      </w:hyperlink>
      <w:r>
        <w:t xml:space="preserve"> &lt;1&gt;;</w:t>
      </w:r>
    </w:p>
    <w:p w:rsidR="005D12F2" w:rsidRDefault="005D12F2">
      <w:pPr>
        <w:pStyle w:val="ConsPlusNormal"/>
        <w:ind w:firstLine="540"/>
        <w:jc w:val="both"/>
      </w:pPr>
      <w:r>
        <w:t>--------------------------------</w:t>
      </w:r>
    </w:p>
    <w:p w:rsidR="005D12F2" w:rsidRDefault="005D12F2">
      <w:pPr>
        <w:pStyle w:val="ConsPlusNormal"/>
        <w:ind w:firstLine="540"/>
        <w:jc w:val="both"/>
      </w:pPr>
      <w:r>
        <w:t xml:space="preserve">&lt;1&gt; Международная статистическая </w:t>
      </w:r>
      <w:hyperlink r:id="rId19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 пересмотр).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ind w:firstLine="540"/>
        <w:jc w:val="both"/>
      </w:pPr>
      <w:r>
        <w:t>перечень, объем и результаты проведенных пациенту медицинских вмешательств с целью определения медицинских показаний для оказания специализированной медицинской помощи;</w:t>
      </w:r>
    </w:p>
    <w:p w:rsidR="005D12F2" w:rsidRDefault="005D12F2">
      <w:pPr>
        <w:pStyle w:val="ConsPlusNormal"/>
        <w:ind w:firstLine="540"/>
        <w:jc w:val="both"/>
      </w:pPr>
      <w:r>
        <w:t>причину отказа в госпитализации (отсутствие медицинских показаний, отказ пациента);</w:t>
      </w:r>
    </w:p>
    <w:p w:rsidR="005D12F2" w:rsidRDefault="005D12F2">
      <w:pPr>
        <w:pStyle w:val="ConsPlusNormal"/>
        <w:ind w:firstLine="540"/>
        <w:jc w:val="both"/>
      </w:pPr>
      <w:r>
        <w:t>рекомендации по дальнейшему наблюдению и (или) лечению пациента.</w:t>
      </w:r>
    </w:p>
    <w:p w:rsidR="005D12F2" w:rsidRDefault="005D12F2">
      <w:pPr>
        <w:pStyle w:val="ConsPlusNormal"/>
        <w:ind w:firstLine="540"/>
        <w:jc w:val="both"/>
      </w:pPr>
      <w:r>
        <w:t>16. В случае отказа пациента от госпитализации при наличии медицинских показаний для оказания специализированной медицинской помощи в экстренной или неотложной форме врач-специалист медицинской организации, оказывающей специализированную медицинскую помощь, дает разъяснения пациенту (</w:t>
      </w:r>
      <w:hyperlink r:id="rId20" w:history="1">
        <w:r>
          <w:rPr>
            <w:color w:val="0000FF"/>
          </w:rPr>
          <w:t>законному представителю</w:t>
        </w:r>
      </w:hyperlink>
      <w:r>
        <w:t xml:space="preserve"> пациента) о возможных последствиях данного отказа для состояния здоровья и жизни пациента с соблюдением требований &lt;1&gt;, установленных законодательством Российской Федерации.</w:t>
      </w:r>
    </w:p>
    <w:p w:rsidR="005D12F2" w:rsidRDefault="005D12F2">
      <w:pPr>
        <w:pStyle w:val="ConsPlusNormal"/>
        <w:ind w:firstLine="540"/>
        <w:jc w:val="both"/>
      </w:pPr>
      <w:r>
        <w:t>--------------------------------</w:t>
      </w:r>
    </w:p>
    <w:p w:rsidR="005D12F2" w:rsidRDefault="005D12F2">
      <w:pPr>
        <w:pStyle w:val="ConsPlusNormal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Статья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ind w:firstLine="540"/>
        <w:jc w:val="both"/>
      </w:pPr>
      <w:bookmarkStart w:id="5" w:name="P79"/>
      <w:bookmarkEnd w:id="5"/>
      <w:r>
        <w:t>17. Для получения специализированной медицинской помощи в плановой форме выбор медицинской организации осуществляется по направлению лечащего врача.</w:t>
      </w:r>
    </w:p>
    <w:p w:rsidR="005D12F2" w:rsidRDefault="005D12F2">
      <w:pPr>
        <w:pStyle w:val="ConsPlusNormal"/>
        <w:ind w:firstLine="540"/>
        <w:jc w:val="both"/>
      </w:pPr>
      <w:r>
        <w:t>В случае если в реализации территориальной программы государственных гарантий бесплатного оказания гражданам медицинской помощи (далее - территориальная программа)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пациента (законного представителя пациента) о возможности выбора медицинской организации в установленном порядке &lt;1&gt; с учетом выполнения условий оказания медицинской помощи, установленных территориальной программой.</w:t>
      </w:r>
    </w:p>
    <w:p w:rsidR="005D12F2" w:rsidRDefault="005D12F2">
      <w:pPr>
        <w:pStyle w:val="ConsPlusNormal"/>
        <w:ind w:firstLine="540"/>
        <w:jc w:val="both"/>
      </w:pPr>
      <w:r>
        <w:t>--------------------------------</w:t>
      </w:r>
    </w:p>
    <w:p w:rsidR="005D12F2" w:rsidRDefault="005D12F2">
      <w:pPr>
        <w:pStyle w:val="ConsPlusNormal"/>
        <w:ind w:firstLine="540"/>
        <w:jc w:val="both"/>
      </w:pPr>
      <w:r>
        <w:t xml:space="preserve">&lt;1&gt;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апреля 2012 г. N 406н "Об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помощи" (зарегистрирован Министерством юстиции Российской Федерации 21 мая 2012 г., регистрационный N 24278).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ind w:firstLine="540"/>
        <w:jc w:val="both"/>
      </w:pPr>
      <w:r>
        <w:t xml:space="preserve">18. В случае выявления у пациента медицинских показаний для оказания специализированной медицинской помощи лечащий врач оформляет выписку из медицинской документации пациента в соответствии с требованиями, предусмотренными </w:t>
      </w:r>
      <w:hyperlink w:anchor="P86" w:history="1">
        <w:r>
          <w:rPr>
            <w:color w:val="0000FF"/>
          </w:rPr>
          <w:t>пунктом 19</w:t>
        </w:r>
      </w:hyperlink>
      <w:r>
        <w:t xml:space="preserve"> настоящего Порядка, и направление на госпитализацию в медицинскую организацию, оказывающую специализированную медицинскую помощь (далее - направление на госпитализацию), в соответствии с требованиями, предусмотренными </w:t>
      </w:r>
      <w:hyperlink w:anchor="P87" w:history="1">
        <w:r>
          <w:rPr>
            <w:color w:val="0000FF"/>
          </w:rPr>
          <w:t>пунктом 20</w:t>
        </w:r>
      </w:hyperlink>
      <w:r>
        <w:t xml:space="preserve"> настоящего Порядка.</w:t>
      </w:r>
    </w:p>
    <w:p w:rsidR="005D12F2" w:rsidRDefault="005D12F2">
      <w:pPr>
        <w:pStyle w:val="ConsPlusNormal"/>
        <w:ind w:firstLine="540"/>
        <w:jc w:val="both"/>
      </w:pPr>
      <w:r>
        <w:t>Выписка из медицинской документации и направление на госпитализацию выдается пациенту (его законному представителю).</w:t>
      </w:r>
    </w:p>
    <w:p w:rsidR="005D12F2" w:rsidRDefault="005D12F2">
      <w:pPr>
        <w:pStyle w:val="ConsPlusNormal"/>
        <w:ind w:firstLine="540"/>
        <w:jc w:val="both"/>
      </w:pPr>
      <w:bookmarkStart w:id="6" w:name="P86"/>
      <w:bookmarkEnd w:id="6"/>
      <w:r>
        <w:t xml:space="preserve">19. Выписка из медицинской документации должна содержать диагноз заболевания (состояния), код диагноза по </w:t>
      </w:r>
      <w:hyperlink r:id="rId23" w:history="1">
        <w:r>
          <w:rPr>
            <w:color w:val="0000FF"/>
          </w:rPr>
          <w:t>МКБ-10</w:t>
        </w:r>
      </w:hyperlink>
      <w:r>
        <w:t>, сведения о состоянии здоровья, проведенных диагностике и лечении, рекомендации о необходимости оказания специализированной медицинской помощи с указанием формы ее оказания (неотложная, плановая).</w:t>
      </w:r>
    </w:p>
    <w:p w:rsidR="005D12F2" w:rsidRDefault="005D12F2">
      <w:pPr>
        <w:pStyle w:val="ConsPlusNormal"/>
        <w:ind w:firstLine="540"/>
        <w:jc w:val="both"/>
      </w:pPr>
      <w:bookmarkStart w:id="7" w:name="P87"/>
      <w:bookmarkEnd w:id="7"/>
      <w:r>
        <w:t>20. Направление на госпитализацию оформляется лечащим врачом на бланке медицинской организации, должно быть написано разборчиво от руки или в печатном виде, заверено личной подписью и печатью лечащего врача и содержать следующие сведения:</w:t>
      </w:r>
    </w:p>
    <w:p w:rsidR="005D12F2" w:rsidRDefault="005D12F2">
      <w:pPr>
        <w:pStyle w:val="ConsPlusNormal"/>
        <w:ind w:firstLine="540"/>
        <w:jc w:val="both"/>
      </w:pPr>
      <w:r>
        <w:t>фамилия, имя, отчество (при наличии) пациента, дату его рождения, домашний адрес;</w:t>
      </w:r>
    </w:p>
    <w:p w:rsidR="005D12F2" w:rsidRDefault="005D12F2">
      <w:pPr>
        <w:pStyle w:val="ConsPlusNormal"/>
        <w:ind w:firstLine="540"/>
        <w:jc w:val="both"/>
      </w:pPr>
      <w:r>
        <w:t>номер страхового полиса и название страховой организации (при наличии);</w:t>
      </w:r>
    </w:p>
    <w:p w:rsidR="005D12F2" w:rsidRDefault="005D12F2">
      <w:pPr>
        <w:pStyle w:val="ConsPlusNormal"/>
        <w:ind w:firstLine="540"/>
        <w:jc w:val="both"/>
      </w:pPr>
      <w:r>
        <w:t>свидетельство обязательного пенсионного страхования (при наличии);</w:t>
      </w:r>
    </w:p>
    <w:p w:rsidR="005D12F2" w:rsidRDefault="005D12F2">
      <w:pPr>
        <w:pStyle w:val="ConsPlusNormal"/>
        <w:ind w:firstLine="540"/>
        <w:jc w:val="both"/>
      </w:pPr>
      <w:r>
        <w:t xml:space="preserve">код основного диагноза по </w:t>
      </w:r>
      <w:hyperlink r:id="rId24" w:history="1">
        <w:r>
          <w:rPr>
            <w:color w:val="0000FF"/>
          </w:rPr>
          <w:t>МКБ-10</w:t>
        </w:r>
      </w:hyperlink>
      <w:r>
        <w:t>;</w:t>
      </w:r>
    </w:p>
    <w:p w:rsidR="005D12F2" w:rsidRDefault="005D12F2">
      <w:pPr>
        <w:pStyle w:val="ConsPlusNormal"/>
        <w:ind w:firstLine="540"/>
        <w:jc w:val="both"/>
      </w:pPr>
      <w:r>
        <w:t>результаты лабораторных, инструментальных и других видов диагностики, подтверждающих установленный диагноз и наличие медицинских показаний для оказания специализированной медицинской помощи;</w:t>
      </w:r>
    </w:p>
    <w:p w:rsidR="005D12F2" w:rsidRDefault="005D12F2">
      <w:pPr>
        <w:pStyle w:val="ConsPlusNormal"/>
        <w:ind w:firstLine="540"/>
        <w:jc w:val="both"/>
      </w:pPr>
      <w:r>
        <w:t>профиль показанной пациенту специализированной медицинской помощи и условия ее оказания (стационарно, в дневном стационаре);</w:t>
      </w:r>
    </w:p>
    <w:p w:rsidR="005D12F2" w:rsidRDefault="005D12F2">
      <w:pPr>
        <w:pStyle w:val="ConsPlusNormal"/>
        <w:ind w:firstLine="540"/>
        <w:jc w:val="both"/>
      </w:pPr>
      <w:r>
        <w:t>наименование медицинской организации, в которую направляется пациент для оказания специализированной медицинской помощи;</w:t>
      </w:r>
    </w:p>
    <w:p w:rsidR="005D12F2" w:rsidRDefault="005D12F2">
      <w:pPr>
        <w:pStyle w:val="ConsPlusNormal"/>
        <w:ind w:firstLine="540"/>
        <w:jc w:val="both"/>
      </w:pPr>
      <w:r>
        <w:t>фамилия, имя, отчество (при наличии) и должность лечащего врача, контактный телефон (при наличии), электронный адрес (при наличии).</w:t>
      </w:r>
    </w:p>
    <w:p w:rsidR="005D12F2" w:rsidRDefault="005D12F2">
      <w:pPr>
        <w:pStyle w:val="ConsPlusNormal"/>
        <w:ind w:firstLine="540"/>
        <w:jc w:val="both"/>
      </w:pPr>
      <w:bookmarkStart w:id="8" w:name="P96"/>
      <w:bookmarkEnd w:id="8"/>
      <w:r>
        <w:t xml:space="preserve">21. Выбор медицинской организации при оказании пациенту специализированной медицинской помощи в плановой форме за пределами территории субъекта Российской Федерации, в котором проживает пациент, осуществляется в соответствии с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21 декабря 2012 г. N 1342н "Об утверждении Порядка выбора гражданином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при оказании ему медицинской помощи в рамках программы государственных гарантий бесплатного оказания медицинской помощи" (зарегистрирован Министерством юстиции Российской Федерации 12 марта 2013 г., регистрационный N 27617).</w:t>
      </w:r>
    </w:p>
    <w:p w:rsidR="005D12F2" w:rsidRDefault="005D12F2">
      <w:pPr>
        <w:pStyle w:val="ConsPlusNormal"/>
        <w:ind w:firstLine="540"/>
        <w:jc w:val="both"/>
      </w:pPr>
      <w:r>
        <w:t xml:space="preserve">22. Необходимым предварительным условием медицинского вмешательства при оказании специализированной, в том числе высокотехнологичной, медицинской помощи является дача информированного добровольного согласия гражданина или его </w:t>
      </w:r>
      <w:hyperlink r:id="rId26" w:history="1">
        <w:r>
          <w:rPr>
            <w:color w:val="0000FF"/>
          </w:rPr>
          <w:t>законного представителя</w:t>
        </w:r>
      </w:hyperlink>
      <w:r>
        <w:t xml:space="preserve">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right"/>
      </w:pPr>
      <w:r>
        <w:t>Приложение</w:t>
      </w:r>
    </w:p>
    <w:p w:rsidR="005D12F2" w:rsidRDefault="005D12F2">
      <w:pPr>
        <w:pStyle w:val="ConsPlusNormal"/>
        <w:jc w:val="right"/>
      </w:pPr>
      <w:r>
        <w:t>к Положению об организации оказания</w:t>
      </w:r>
    </w:p>
    <w:p w:rsidR="005D12F2" w:rsidRDefault="005D12F2">
      <w:pPr>
        <w:pStyle w:val="ConsPlusNormal"/>
        <w:jc w:val="right"/>
      </w:pPr>
      <w:r>
        <w:t>специализированной, в том числе</w:t>
      </w:r>
    </w:p>
    <w:p w:rsidR="005D12F2" w:rsidRDefault="005D12F2">
      <w:pPr>
        <w:pStyle w:val="ConsPlusNormal"/>
        <w:jc w:val="right"/>
      </w:pPr>
      <w:r>
        <w:t>высокотехнологичной, медицинской</w:t>
      </w:r>
    </w:p>
    <w:p w:rsidR="005D12F2" w:rsidRDefault="005D12F2">
      <w:pPr>
        <w:pStyle w:val="ConsPlusNormal"/>
        <w:jc w:val="right"/>
      </w:pPr>
      <w:r>
        <w:t>помощи, утвержденному приказом</w:t>
      </w:r>
    </w:p>
    <w:p w:rsidR="005D12F2" w:rsidRDefault="005D12F2">
      <w:pPr>
        <w:pStyle w:val="ConsPlusNormal"/>
        <w:jc w:val="right"/>
      </w:pPr>
      <w:r>
        <w:t>Министерства здравоохранения</w:t>
      </w:r>
    </w:p>
    <w:p w:rsidR="005D12F2" w:rsidRDefault="005D12F2">
      <w:pPr>
        <w:pStyle w:val="ConsPlusNormal"/>
        <w:jc w:val="right"/>
      </w:pPr>
      <w:r>
        <w:t>Российской Федерации</w:t>
      </w:r>
    </w:p>
    <w:p w:rsidR="005D12F2" w:rsidRDefault="005D12F2">
      <w:pPr>
        <w:pStyle w:val="ConsPlusNormal"/>
        <w:jc w:val="right"/>
      </w:pPr>
      <w:r>
        <w:t>от 2 декабря 2014 г. N 796н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center"/>
      </w:pPr>
      <w:bookmarkStart w:id="9" w:name="P112"/>
      <w:bookmarkEnd w:id="9"/>
      <w:r>
        <w:t>ПОРЯДОК</w:t>
      </w:r>
    </w:p>
    <w:p w:rsidR="005D12F2" w:rsidRDefault="005D12F2">
      <w:pPr>
        <w:pStyle w:val="ConsPlusNormal"/>
        <w:jc w:val="center"/>
      </w:pPr>
      <w:r>
        <w:t>НАПРАВЛЕНИЯ ПАЦИЕНТОВ В МЕДИЦИНСКИЕ ОРГАНИЗАЦИИ</w:t>
      </w:r>
    </w:p>
    <w:p w:rsidR="005D12F2" w:rsidRDefault="005D12F2">
      <w:pPr>
        <w:pStyle w:val="ConsPlusNormal"/>
        <w:jc w:val="center"/>
      </w:pPr>
      <w:r>
        <w:t>И ИНЫЕ ОРГАНИЗАЦИИ, ПОДВЕДОМСТВЕННЫЕ ФЕДЕРАЛЬНЫМ ОРГАНАМ</w:t>
      </w:r>
    </w:p>
    <w:p w:rsidR="005D12F2" w:rsidRDefault="005D12F2">
      <w:pPr>
        <w:pStyle w:val="ConsPlusNormal"/>
        <w:jc w:val="center"/>
      </w:pPr>
      <w:r>
        <w:t>ИСПОЛНИТЕЛЬНОЙ ВЛАСТИ, ДЛЯ ОКАЗАНИЯ СПЕЦИАЛИЗИРОВАННОЙ</w:t>
      </w:r>
    </w:p>
    <w:p w:rsidR="005D12F2" w:rsidRDefault="005D12F2">
      <w:pPr>
        <w:pStyle w:val="ConsPlusNormal"/>
        <w:jc w:val="center"/>
      </w:pPr>
      <w:r>
        <w:t>(ЗА ИСКЛЮЧЕНИЕМ ВЫСОКОТЕХНОЛОГИЧНОЙ) МЕДИЦИНСКОЙ ПОМОЩИ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ind w:firstLine="540"/>
        <w:jc w:val="both"/>
      </w:pPr>
      <w:r>
        <w:t>1. Настоящий Порядок определяет правила направления граждан, нуждающихся в оказании специализированной (за исключением высокотехнологичной) медицинской помощи (далее соответственно - пациенты, специализированная медицинская помощь), для оказания специализированной медицинской помощи в плановой форме в медицинские организации и иные организации, подведомственные федеральным органам исполнительной власти (далее - федеральная медицинская организация), за счет средств обязательного медицинского страхования и средств федерального бюджета.</w:t>
      </w:r>
    </w:p>
    <w:p w:rsidR="005D12F2" w:rsidRDefault="005D12F2">
      <w:pPr>
        <w:pStyle w:val="ConsPlusNormal"/>
        <w:ind w:firstLine="540"/>
        <w:jc w:val="both"/>
      </w:pPr>
      <w:r>
        <w:t>2. Направление пациентов в федеральные медицинские организации для оказания специализированной медицинской помощи осуществляется лечащим врачом медицинской организации, в которой пациент проходит диагностику и лечение в рамках оказания первичной специализированной медико-санитарной помощи или специализированной медицинской помощи (далее - лечащий врач).</w:t>
      </w:r>
    </w:p>
    <w:p w:rsidR="005D12F2" w:rsidRDefault="005D12F2">
      <w:pPr>
        <w:pStyle w:val="ConsPlusNormal"/>
        <w:ind w:firstLine="540"/>
        <w:jc w:val="both"/>
      </w:pPr>
      <w:r>
        <w:t xml:space="preserve">3. Выбор федеральной медицинской организации для получения специализированной медицинской помощи осуществляется в соответствии с </w:t>
      </w:r>
      <w:hyperlink w:anchor="P79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96" w:history="1">
        <w:r>
          <w:rPr>
            <w:color w:val="0000FF"/>
          </w:rPr>
          <w:t>21</w:t>
        </w:r>
      </w:hyperlink>
      <w:r>
        <w:t xml:space="preserve"> Положения об организации оказания специализированной, в том числе высокотехнологичной, медицинской помощи, утвержденного настоящим приказом (далее - Положение).</w:t>
      </w:r>
    </w:p>
    <w:p w:rsidR="005D12F2" w:rsidRDefault="005D12F2">
      <w:pPr>
        <w:pStyle w:val="ConsPlusNormal"/>
        <w:ind w:firstLine="540"/>
        <w:jc w:val="both"/>
      </w:pPr>
      <w:r>
        <w:t>4. Лечащий врач при направлении пациента в федеральную медицинскую организацию для оказания специализированной медицинской помощи определяет наличие одного или нескольких медицинских показаний для оказания специализированной медицинской помощи, предусмотренных настоящим Порядком.</w:t>
      </w:r>
    </w:p>
    <w:p w:rsidR="005D12F2" w:rsidRDefault="005D12F2">
      <w:pPr>
        <w:pStyle w:val="ConsPlusNormal"/>
        <w:ind w:firstLine="540"/>
        <w:jc w:val="both"/>
      </w:pPr>
      <w:r>
        <w:t xml:space="preserve">5. Медицинскими показаниями для оказания специализированной медицинской помощи в федеральных медицинских организациях являются медицинские показания, предусмотренные </w:t>
      </w:r>
      <w:hyperlink w:anchor="P48" w:history="1">
        <w:r>
          <w:rPr>
            <w:color w:val="0000FF"/>
          </w:rPr>
          <w:t>подпунктом "б" пункта 9</w:t>
        </w:r>
      </w:hyperlink>
      <w:r>
        <w:t xml:space="preserve"> и </w:t>
      </w:r>
      <w:hyperlink w:anchor="P52" w:history="1">
        <w:r>
          <w:rPr>
            <w:color w:val="0000FF"/>
          </w:rPr>
          <w:t>пунктом 10</w:t>
        </w:r>
      </w:hyperlink>
      <w:r>
        <w:t xml:space="preserve"> Положения, при условии:</w:t>
      </w:r>
    </w:p>
    <w:p w:rsidR="005D12F2" w:rsidRDefault="005D12F2">
      <w:pPr>
        <w:pStyle w:val="ConsPlusNormal"/>
        <w:ind w:firstLine="540"/>
        <w:jc w:val="both"/>
      </w:pPr>
      <w:bookmarkStart w:id="10" w:name="P123"/>
      <w:bookmarkEnd w:id="10"/>
      <w:r>
        <w:t>а) нетипичного течения заболевания и (или) отсутствия эффекта от проводимого лечения;</w:t>
      </w:r>
    </w:p>
    <w:p w:rsidR="005D12F2" w:rsidRDefault="005D12F2">
      <w:pPr>
        <w:pStyle w:val="ConsPlusNormal"/>
        <w:ind w:firstLine="540"/>
        <w:jc w:val="both"/>
      </w:pPr>
      <w:bookmarkStart w:id="11" w:name="P124"/>
      <w:bookmarkEnd w:id="11"/>
      <w:r>
        <w:t>б) необходимости применения методов лечения, не выполняемых в медицинских организациях, подведомственных органам исполнительной власти субъектов Российской Федерации в сфере здравоохранения;</w:t>
      </w:r>
    </w:p>
    <w:p w:rsidR="005D12F2" w:rsidRDefault="005D12F2">
      <w:pPr>
        <w:pStyle w:val="ConsPlusNormal"/>
        <w:ind w:firstLine="540"/>
        <w:jc w:val="both"/>
      </w:pPr>
      <w:bookmarkStart w:id="12" w:name="P125"/>
      <w:bookmarkEnd w:id="12"/>
      <w:r>
        <w:t>в) высокого риска хирургического лечения в связи с осложненным течением основного заболевания или наличием коморбидных заболеваний;</w:t>
      </w:r>
    </w:p>
    <w:p w:rsidR="005D12F2" w:rsidRDefault="005D12F2">
      <w:pPr>
        <w:pStyle w:val="ConsPlusNormal"/>
        <w:ind w:firstLine="540"/>
        <w:jc w:val="both"/>
      </w:pPr>
      <w:r>
        <w:t xml:space="preserve">г) необходимости выполнения повторных хирургических вмешательств в случаях, предусмотренных </w:t>
      </w:r>
      <w:hyperlink w:anchor="P123" w:history="1">
        <w:r>
          <w:rPr>
            <w:color w:val="0000FF"/>
          </w:rPr>
          <w:t>подпунктами "а"</w:t>
        </w:r>
      </w:hyperlink>
      <w:r>
        <w:t xml:space="preserve">, </w:t>
      </w:r>
      <w:hyperlink w:anchor="P124" w:history="1">
        <w:r>
          <w:rPr>
            <w:color w:val="0000FF"/>
          </w:rPr>
          <w:t>"б"</w:t>
        </w:r>
      </w:hyperlink>
      <w:r>
        <w:t xml:space="preserve">, </w:t>
      </w:r>
      <w:hyperlink w:anchor="P125" w:history="1">
        <w:r>
          <w:rPr>
            <w:color w:val="0000FF"/>
          </w:rPr>
          <w:t>"в"</w:t>
        </w:r>
      </w:hyperlink>
      <w:r>
        <w:t xml:space="preserve"> настоящего пункта;</w:t>
      </w:r>
    </w:p>
    <w:p w:rsidR="005D12F2" w:rsidRDefault="005D12F2">
      <w:pPr>
        <w:pStyle w:val="ConsPlusNormal"/>
        <w:ind w:firstLine="540"/>
        <w:jc w:val="both"/>
      </w:pPr>
      <w:r>
        <w:t>д) необходимости дополнительного обследования в диагностически сложных случаях и (или) комплексной предоперационной подготовки у больных с осложненными формами заболевания и (или) коморбидными заболеваниями для последующего хирургического лечения;</w:t>
      </w:r>
    </w:p>
    <w:p w:rsidR="005D12F2" w:rsidRDefault="005D12F2">
      <w:pPr>
        <w:pStyle w:val="ConsPlusNormal"/>
        <w:ind w:firstLine="540"/>
        <w:jc w:val="both"/>
      </w:pPr>
      <w:r>
        <w:t>е) необходимости повторной госпитализации по рекомендации федеральной медицинской организации.</w:t>
      </w:r>
    </w:p>
    <w:p w:rsidR="005D12F2" w:rsidRDefault="005D12F2">
      <w:pPr>
        <w:pStyle w:val="ConsPlusNormal"/>
        <w:ind w:firstLine="540"/>
        <w:jc w:val="both"/>
      </w:pPr>
      <w:bookmarkStart w:id="13" w:name="P129"/>
      <w:bookmarkEnd w:id="13"/>
      <w:r>
        <w:t xml:space="preserve">6. В случае выявления у пациента медицинских показаний для оказания специализированной медицинской помощи в федеральной медицинской организации лечащий врач оформляет выписку из медицинской документации пациента в соответствии с требованиями, предусмотренными </w:t>
      </w:r>
      <w:hyperlink w:anchor="P86" w:history="1">
        <w:r>
          <w:rPr>
            <w:color w:val="0000FF"/>
          </w:rPr>
          <w:t>пунктом 19</w:t>
        </w:r>
      </w:hyperlink>
      <w:r>
        <w:t xml:space="preserve"> Положения, и направление на госпитализацию в федеральную медицинскую организацию, оказывающую специализированную медицинскую помощь, в соответствии с требованиями, предусмотренными </w:t>
      </w:r>
      <w:hyperlink w:anchor="P87" w:history="1">
        <w:r>
          <w:rPr>
            <w:color w:val="0000FF"/>
          </w:rPr>
          <w:t>пунктом 20</w:t>
        </w:r>
      </w:hyperlink>
      <w:r>
        <w:t xml:space="preserve"> Положения.</w:t>
      </w:r>
    </w:p>
    <w:p w:rsidR="005D12F2" w:rsidRDefault="005D12F2">
      <w:pPr>
        <w:pStyle w:val="ConsPlusNormal"/>
        <w:ind w:firstLine="540"/>
        <w:jc w:val="both"/>
      </w:pPr>
      <w:r>
        <w:t>Выписка из медицинской документации пациента и направление на госпитализацию в федеральную медицинскую организацию, оказывающую специализированную медицинскую помощь, выдается на руки пациенту (его законному представителю).</w:t>
      </w:r>
    </w:p>
    <w:p w:rsidR="005D12F2" w:rsidRDefault="005D12F2">
      <w:pPr>
        <w:pStyle w:val="ConsPlusNormal"/>
        <w:ind w:firstLine="540"/>
        <w:jc w:val="both"/>
      </w:pPr>
      <w:bookmarkStart w:id="14" w:name="P131"/>
      <w:bookmarkEnd w:id="14"/>
      <w:r>
        <w:t>7. Руководитель медицинской организации, осуществляющей направление (далее - направляющая организация), или иное уполномоченное руководителем лицо обязан личной подписью заверить выданное лечащим врачом направление на госпитализацию в федеральную медицинскую организацию и с использованием доступных средств связи (телефон, телефон/факс, электронная почта) уведомить о направлении пациента в федеральную медицинскую организацию, оказывающую специализированную медицинскую помощь, и согласовать с ней возможность и сроки госпитализации пациента.</w:t>
      </w:r>
    </w:p>
    <w:p w:rsidR="005D12F2" w:rsidRDefault="005D12F2">
      <w:pPr>
        <w:pStyle w:val="ConsPlusNormal"/>
        <w:ind w:firstLine="540"/>
        <w:jc w:val="both"/>
      </w:pPr>
      <w:r>
        <w:t>8. При необходимости федеральная медицинская организация запрашивает выписку из медицинской документации пациента и иную информацию, содержащуюся в медицинской документации пациента, для решения вопроса о возможности и сроках госпитализации пациента.</w:t>
      </w:r>
    </w:p>
    <w:p w:rsidR="005D12F2" w:rsidRDefault="005D12F2">
      <w:pPr>
        <w:pStyle w:val="ConsPlusNormal"/>
        <w:ind w:firstLine="540"/>
        <w:jc w:val="both"/>
      </w:pPr>
      <w:r>
        <w:t>9. Основанием для госпитализации пациента в федеральную медицинскую организацию для оказания специализированной медицинской помощи является решение врачебной комиссии федеральной медицинской организации.</w:t>
      </w:r>
    </w:p>
    <w:p w:rsidR="005D12F2" w:rsidRDefault="005D12F2">
      <w:pPr>
        <w:pStyle w:val="ConsPlusNormal"/>
        <w:ind w:firstLine="540"/>
        <w:jc w:val="both"/>
      </w:pPr>
      <w:r>
        <w:t xml:space="preserve">10. Основанием для рассмотрения на врачебной комиссии федеральной медицинской организации вопроса о наличии (отсутствии) медицинских показаний для госпитализации пациента в целях оказания специализированной медицинской помощи являются документы, указанные в </w:t>
      </w:r>
      <w:hyperlink w:anchor="P129" w:history="1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5D12F2" w:rsidRDefault="005D12F2">
      <w:pPr>
        <w:pStyle w:val="ConsPlusNormal"/>
        <w:ind w:firstLine="540"/>
        <w:jc w:val="both"/>
      </w:pPr>
      <w:r>
        <w:t xml:space="preserve">11. Врачебная комиссия федеральной медицинской организации в срок, не превышающий семь рабочих дней со дня получения уведомления, предусмотренного </w:t>
      </w:r>
      <w:hyperlink w:anchor="P131" w:history="1">
        <w:r>
          <w:rPr>
            <w:color w:val="0000FF"/>
          </w:rPr>
          <w:t>пунктом 7</w:t>
        </w:r>
      </w:hyperlink>
      <w:r>
        <w:t xml:space="preserve"> настоящего Порядка, принимает решение о наличии (отсутствии) медицинских показаний для госпитализации пациента в целях оказания специализированной медицинской помощи.</w:t>
      </w:r>
    </w:p>
    <w:p w:rsidR="005D12F2" w:rsidRDefault="005D12F2">
      <w:pPr>
        <w:pStyle w:val="ConsPlusNormal"/>
        <w:ind w:firstLine="540"/>
        <w:jc w:val="both"/>
      </w:pPr>
      <w:r>
        <w:t>12. Решение врачебной комиссии федеральной медицинской организации оформляется протоколом, содержащим следующие данные:</w:t>
      </w:r>
    </w:p>
    <w:p w:rsidR="005D12F2" w:rsidRDefault="005D12F2">
      <w:pPr>
        <w:pStyle w:val="ConsPlusNormal"/>
        <w:ind w:firstLine="540"/>
        <w:jc w:val="both"/>
      </w:pPr>
      <w:r>
        <w:t>а) основание создания врачебной комиссии федеральной медицинской организации (реквизиты нормативного акта);</w:t>
      </w:r>
    </w:p>
    <w:p w:rsidR="005D12F2" w:rsidRDefault="005D12F2">
      <w:pPr>
        <w:pStyle w:val="ConsPlusNormal"/>
        <w:ind w:firstLine="540"/>
        <w:jc w:val="both"/>
      </w:pPr>
      <w:r>
        <w:t>б) дата принятия решения врачебной комиссии федеральной медицинской организации;</w:t>
      </w:r>
    </w:p>
    <w:p w:rsidR="005D12F2" w:rsidRDefault="005D12F2">
      <w:pPr>
        <w:pStyle w:val="ConsPlusNormal"/>
        <w:ind w:firstLine="540"/>
        <w:jc w:val="both"/>
      </w:pPr>
      <w:r>
        <w:t>в) состав врачебной комиссии федеральной медицинской организации;</w:t>
      </w:r>
    </w:p>
    <w:p w:rsidR="005D12F2" w:rsidRDefault="005D12F2">
      <w:pPr>
        <w:pStyle w:val="ConsPlusNormal"/>
        <w:ind w:firstLine="540"/>
        <w:jc w:val="both"/>
      </w:pPr>
      <w:r>
        <w:t>г) паспортные данные пациента (фамилия, имя, отчество (при наличии), дата рождения, сведения о месте жительства);</w:t>
      </w:r>
    </w:p>
    <w:p w:rsidR="005D12F2" w:rsidRDefault="005D12F2">
      <w:pPr>
        <w:pStyle w:val="ConsPlusNormal"/>
        <w:ind w:firstLine="540"/>
        <w:jc w:val="both"/>
      </w:pPr>
      <w:r>
        <w:t xml:space="preserve">д) диагноз заболевания (состояния) и кода диагноза по </w:t>
      </w:r>
      <w:hyperlink r:id="rId27" w:history="1">
        <w:r>
          <w:rPr>
            <w:color w:val="0000FF"/>
          </w:rPr>
          <w:t>МКБ-10</w:t>
        </w:r>
      </w:hyperlink>
      <w:r>
        <w:t>;</w:t>
      </w:r>
    </w:p>
    <w:p w:rsidR="005D12F2" w:rsidRDefault="005D12F2">
      <w:pPr>
        <w:pStyle w:val="ConsPlusNormal"/>
        <w:ind w:firstLine="540"/>
        <w:jc w:val="both"/>
      </w:pPr>
      <w:bookmarkStart w:id="15" w:name="P142"/>
      <w:bookmarkEnd w:id="15"/>
      <w:r>
        <w:t>е) заключение врачебной комиссии федеральной медицинской организации, содержащее одно из следующих решений:</w:t>
      </w:r>
    </w:p>
    <w:p w:rsidR="005D12F2" w:rsidRDefault="005D12F2">
      <w:pPr>
        <w:pStyle w:val="ConsPlusNormal"/>
        <w:ind w:firstLine="540"/>
        <w:jc w:val="both"/>
      </w:pPr>
      <w:r>
        <w:t xml:space="preserve">о наличии медицинских показаний для госпитализации пациента в федеральную медицинскую организацию для оказания специализированной медицинской помощи с указанием диагноза, кода диагноза по </w:t>
      </w:r>
      <w:hyperlink r:id="rId28" w:history="1">
        <w:r>
          <w:rPr>
            <w:color w:val="0000FF"/>
          </w:rPr>
          <w:t>МКБ-10</w:t>
        </w:r>
      </w:hyperlink>
      <w:r>
        <w:t>, планируемой даты госпитализации пациента;</w:t>
      </w:r>
    </w:p>
    <w:p w:rsidR="005D12F2" w:rsidRDefault="005D12F2">
      <w:pPr>
        <w:pStyle w:val="ConsPlusNormal"/>
        <w:ind w:firstLine="540"/>
        <w:jc w:val="both"/>
      </w:pPr>
      <w:bookmarkStart w:id="16" w:name="P144"/>
      <w:bookmarkEnd w:id="16"/>
      <w:r>
        <w:t>об отсутствии медицинских показаний для госпитализации пациента в федеральную медицинскую организацию для оказания специализированной медицинской помощи с рекомендациями по дальнейшему медицинскому наблюдению и (или) лечению пациента по профилю его заболевания;</w:t>
      </w:r>
    </w:p>
    <w:p w:rsidR="005D12F2" w:rsidRDefault="005D12F2">
      <w:pPr>
        <w:pStyle w:val="ConsPlusNormal"/>
        <w:ind w:firstLine="540"/>
        <w:jc w:val="both"/>
      </w:pPr>
      <w:r>
        <w:t xml:space="preserve">о наличии медицинских показаний для направления пациента в медицинскую организацию для оказания высокотехнологичной медицинской помощи, с указанием диагноза, кода диагноза по </w:t>
      </w:r>
      <w:hyperlink r:id="rId29" w:history="1">
        <w:r>
          <w:rPr>
            <w:color w:val="0000FF"/>
          </w:rPr>
          <w:t>МКБ-10</w:t>
        </w:r>
      </w:hyperlink>
      <w:r>
        <w:t>, кода вида высокотехнологичной медицинской помощи в соответствии с перечнем видов высокотехнологичной медицинской помощи, утверждаемым в соответствии с законодательством Российской Федерации. &lt;*&gt;</w:t>
      </w:r>
    </w:p>
    <w:p w:rsidR="005D12F2" w:rsidRDefault="005D12F2">
      <w:pPr>
        <w:pStyle w:val="ConsPlusNormal"/>
        <w:ind w:firstLine="540"/>
        <w:jc w:val="both"/>
      </w:pPr>
      <w:r>
        <w:t>--------------------------------</w:t>
      </w:r>
    </w:p>
    <w:p w:rsidR="005D12F2" w:rsidRDefault="005D12F2">
      <w:pPr>
        <w:pStyle w:val="ConsPlusNormal"/>
        <w:ind w:firstLine="540"/>
        <w:jc w:val="both"/>
      </w:pPr>
      <w:r>
        <w:t xml:space="preserve">&lt;*&gt; </w:t>
      </w:r>
      <w:hyperlink r:id="rId3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декабря 2013 г. N 916н "О перечне видов высокотехнологичной медицинской помощи" (зарегистрирован Министерством юстиции Российской Федерации 25 декабря 2013 г., регистрационный N 30804).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ind w:firstLine="540"/>
        <w:jc w:val="both"/>
      </w:pPr>
      <w:r>
        <w:t>13. Протокол решения врачебной комиссии федеральной медицинской организации оформляется на бумажном носителе в одном экземпляре и хранится в федеральной медицинской организации.</w:t>
      </w:r>
    </w:p>
    <w:p w:rsidR="005D12F2" w:rsidRDefault="005D12F2">
      <w:pPr>
        <w:pStyle w:val="ConsPlusNormal"/>
        <w:ind w:firstLine="540"/>
        <w:jc w:val="both"/>
      </w:pPr>
      <w:r>
        <w:t xml:space="preserve">14. Врачебная комиссии федеральной медицинской организации в случае принятия одного из решений, указанных в </w:t>
      </w:r>
      <w:hyperlink w:anchor="P142" w:history="1">
        <w:r>
          <w:rPr>
            <w:color w:val="0000FF"/>
          </w:rPr>
          <w:t>подпункте "е" пункта 12</w:t>
        </w:r>
      </w:hyperlink>
      <w:r>
        <w:t xml:space="preserve"> настоящего Порядка, уведомляет с использованием доступных средств связи (телефон, телефон/факс, электронная почта и др.) направляющую медицинскую организацию или Министерство здравоохранения Российской Федерации при направлении пациентов для оказания специализированной медицинской помощи в случаях, указанных в </w:t>
      </w:r>
      <w:hyperlink w:anchor="P152" w:history="1">
        <w:r>
          <w:rPr>
            <w:color w:val="0000FF"/>
          </w:rPr>
          <w:t>пункте 16</w:t>
        </w:r>
      </w:hyperlink>
      <w:r>
        <w:t xml:space="preserve"> настоящего Порядка, о своем решении в срок, не превышающий трех рабочих дней со дня его принятия, с направлением выписки из протокола решения врачебной комиссии федеральной медицинской организации путем электронного взаимодействия.</w:t>
      </w:r>
    </w:p>
    <w:p w:rsidR="005D12F2" w:rsidRDefault="005D12F2">
      <w:pPr>
        <w:pStyle w:val="ConsPlusNormal"/>
        <w:ind w:firstLine="540"/>
        <w:jc w:val="both"/>
      </w:pPr>
      <w:r>
        <w:t xml:space="preserve">15. Орган исполнительной власти субъекта Российской Федерации в сфере здравоохранения в случае принятия врачебной комиссией федеральной медицинской организации решения, указанного в </w:t>
      </w:r>
      <w:hyperlink w:anchor="P144" w:history="1">
        <w:r>
          <w:rPr>
            <w:color w:val="0000FF"/>
          </w:rPr>
          <w:t>абзаце третьем подпункта "е" пункта 12</w:t>
        </w:r>
      </w:hyperlink>
      <w:r>
        <w:t xml:space="preserve"> настоящего Порядка, обеспечивает дальнейшее лечение пациента в соответствии с рекомендациями, указанными в выписке из протокола решения врачебной комиссии федеральной медицинской организации, в объемах, предусмотренных территориальной программой государственных гарантий бесплатного оказания гражданам медицинской помощи.</w:t>
      </w:r>
    </w:p>
    <w:p w:rsidR="005D12F2" w:rsidRDefault="005D12F2">
      <w:pPr>
        <w:pStyle w:val="ConsPlusNormal"/>
        <w:ind w:firstLine="540"/>
        <w:jc w:val="both"/>
      </w:pPr>
      <w:bookmarkStart w:id="17" w:name="P152"/>
      <w:bookmarkEnd w:id="17"/>
      <w:r>
        <w:t>16. Министерство здравоохранения Российской Федерации (далее - Министерство) осуществляет направление пациентов для оказания специализированной медицинской помощи в федеральные медицинские организации в случаях, если:</w:t>
      </w:r>
    </w:p>
    <w:p w:rsidR="005D12F2" w:rsidRDefault="005D12F2">
      <w:pPr>
        <w:pStyle w:val="ConsPlusNormal"/>
        <w:ind w:firstLine="540"/>
        <w:jc w:val="both"/>
      </w:pPr>
      <w:r>
        <w:t>1) пациент не имеет регистрации по месту жительства (временного проживания или пребывания) на территории Российской Федерации;</w:t>
      </w:r>
    </w:p>
    <w:p w:rsidR="005D12F2" w:rsidRDefault="005D12F2">
      <w:pPr>
        <w:pStyle w:val="ConsPlusNormal"/>
        <w:ind w:firstLine="540"/>
        <w:jc w:val="both"/>
      </w:pPr>
      <w:r>
        <w:t>2) орган исполнительной власти субъекта Российской Федерации в сфере здравоохранения по месту жительства (временного проживания или пребывания) пациента не обеспечил направление пациента в федеральную медицинскую организацию для оказания специализированной медицинской помощи в соответствии с настоящим Порядком.</w:t>
      </w:r>
    </w:p>
    <w:p w:rsidR="005D12F2" w:rsidRDefault="005D12F2">
      <w:pPr>
        <w:pStyle w:val="ConsPlusNormal"/>
        <w:ind w:firstLine="540"/>
        <w:jc w:val="both"/>
      </w:pPr>
      <w:r>
        <w:t xml:space="preserve">17. Основанием для направления Министерством (уполномоченным структурным подразделением Министерства) пациента в федеральную медицинскую организацию для оказания специализированной медицинской помощи является письменное обращение пациента (его </w:t>
      </w:r>
      <w:hyperlink r:id="rId31" w:history="1">
        <w:r>
          <w:rPr>
            <w:color w:val="0000FF"/>
          </w:rPr>
          <w:t>законного представителя</w:t>
        </w:r>
      </w:hyperlink>
      <w:r>
        <w:t>) в Министерство с информацией о причинах обращения в Министерство с целью направления в федеральную медицинскую организацию для оказания специализированной медицинской помощи.</w:t>
      </w:r>
    </w:p>
    <w:p w:rsidR="005D12F2" w:rsidRDefault="005D12F2">
      <w:pPr>
        <w:pStyle w:val="ConsPlusNormal"/>
        <w:ind w:firstLine="540"/>
        <w:jc w:val="both"/>
      </w:pPr>
      <w:r>
        <w:t>18. Письменное обращение пациента в Министерство должно содержать следующие сведения:</w:t>
      </w:r>
    </w:p>
    <w:p w:rsidR="005D12F2" w:rsidRDefault="005D12F2">
      <w:pPr>
        <w:pStyle w:val="ConsPlusNormal"/>
        <w:ind w:firstLine="540"/>
        <w:jc w:val="both"/>
      </w:pPr>
      <w:bookmarkStart w:id="18" w:name="P157"/>
      <w:bookmarkEnd w:id="18"/>
      <w:r>
        <w:t>а) фамилия, имя, отчество (при наличии);</w:t>
      </w:r>
    </w:p>
    <w:p w:rsidR="005D12F2" w:rsidRDefault="005D12F2">
      <w:pPr>
        <w:pStyle w:val="ConsPlusNormal"/>
        <w:ind w:firstLine="540"/>
        <w:jc w:val="both"/>
      </w:pPr>
      <w:r>
        <w:t>б) данные о месте жительства (месте временного проживания или пребывания);</w:t>
      </w:r>
    </w:p>
    <w:p w:rsidR="005D12F2" w:rsidRDefault="005D12F2">
      <w:pPr>
        <w:pStyle w:val="ConsPlusNormal"/>
        <w:ind w:firstLine="540"/>
        <w:jc w:val="both"/>
      </w:pPr>
      <w:r>
        <w:t>в) реквизиты документа, удостоверяющего личность и гражданство пациента;</w:t>
      </w:r>
    </w:p>
    <w:p w:rsidR="005D12F2" w:rsidRDefault="005D12F2">
      <w:pPr>
        <w:pStyle w:val="ConsPlusNormal"/>
        <w:ind w:firstLine="540"/>
        <w:jc w:val="both"/>
      </w:pPr>
      <w:r>
        <w:t>г) почтовый адрес для направления письменных ответов и уведомлений;</w:t>
      </w:r>
    </w:p>
    <w:p w:rsidR="005D12F2" w:rsidRDefault="005D12F2">
      <w:pPr>
        <w:pStyle w:val="ConsPlusNormal"/>
        <w:ind w:firstLine="540"/>
        <w:jc w:val="both"/>
      </w:pPr>
      <w:r>
        <w:t>д) номер контактного телефона (при наличии);</w:t>
      </w:r>
    </w:p>
    <w:p w:rsidR="005D12F2" w:rsidRDefault="005D12F2">
      <w:pPr>
        <w:pStyle w:val="ConsPlusNormal"/>
        <w:ind w:firstLine="540"/>
        <w:jc w:val="both"/>
      </w:pPr>
      <w:bookmarkStart w:id="19" w:name="P162"/>
      <w:bookmarkEnd w:id="19"/>
      <w:r>
        <w:t>е) электронный адрес (при наличии).</w:t>
      </w:r>
    </w:p>
    <w:p w:rsidR="005D12F2" w:rsidRDefault="005D12F2">
      <w:pPr>
        <w:pStyle w:val="ConsPlusNormal"/>
        <w:ind w:firstLine="540"/>
        <w:jc w:val="both"/>
      </w:pPr>
      <w:bookmarkStart w:id="20" w:name="P163"/>
      <w:bookmarkEnd w:id="20"/>
      <w:r>
        <w:t>19. К письменному обращению пациента в Министерство прилагается письменное согласие на обработку персональных данных пациента и копии следующих документов:</w:t>
      </w:r>
    </w:p>
    <w:p w:rsidR="005D12F2" w:rsidRDefault="005D12F2">
      <w:pPr>
        <w:pStyle w:val="ConsPlusNormal"/>
        <w:ind w:firstLine="540"/>
        <w:jc w:val="both"/>
      </w:pPr>
      <w:bookmarkStart w:id="21" w:name="P164"/>
      <w:bookmarkEnd w:id="21"/>
      <w:r>
        <w:t>а) паспорт гражданина Российской Федерации (пациента);</w:t>
      </w:r>
    </w:p>
    <w:p w:rsidR="005D12F2" w:rsidRDefault="005D12F2">
      <w:pPr>
        <w:pStyle w:val="ConsPlusNormal"/>
        <w:ind w:firstLine="540"/>
        <w:jc w:val="both"/>
      </w:pPr>
      <w:r>
        <w:t>б) свидетельство о рождении (для пациента в возрасте до 14 лет);</w:t>
      </w:r>
    </w:p>
    <w:p w:rsidR="005D12F2" w:rsidRDefault="005D12F2">
      <w:pPr>
        <w:pStyle w:val="ConsPlusNormal"/>
        <w:ind w:firstLine="540"/>
        <w:jc w:val="both"/>
      </w:pPr>
      <w:r>
        <w:t>в) полис обязательного медицинского страхования пациента (при наличии);</w:t>
      </w:r>
    </w:p>
    <w:p w:rsidR="005D12F2" w:rsidRDefault="005D12F2">
      <w:pPr>
        <w:pStyle w:val="ConsPlusNormal"/>
        <w:ind w:firstLine="540"/>
        <w:jc w:val="both"/>
      </w:pPr>
      <w:r>
        <w:t>г) свидетельство обязательного пенсионного страхования пациента (при наличии);</w:t>
      </w:r>
    </w:p>
    <w:p w:rsidR="005D12F2" w:rsidRDefault="005D12F2">
      <w:pPr>
        <w:pStyle w:val="ConsPlusNormal"/>
        <w:ind w:firstLine="540"/>
        <w:jc w:val="both"/>
      </w:pPr>
      <w:bookmarkStart w:id="22" w:name="P168"/>
      <w:bookmarkEnd w:id="22"/>
      <w:r>
        <w:t>д) выписка из медицинской документации пациента с рекомендациями о необходимости оказания пациенту специализированной медицинской помощи.</w:t>
      </w:r>
    </w:p>
    <w:p w:rsidR="005D12F2" w:rsidRDefault="005D12F2">
      <w:pPr>
        <w:pStyle w:val="ConsPlusNormal"/>
        <w:ind w:firstLine="540"/>
        <w:jc w:val="both"/>
      </w:pPr>
      <w:bookmarkStart w:id="23" w:name="P169"/>
      <w:bookmarkEnd w:id="23"/>
      <w:r>
        <w:t xml:space="preserve">20. В случае обращения от имени пациента его </w:t>
      </w:r>
      <w:hyperlink r:id="rId32" w:history="1">
        <w:r>
          <w:rPr>
            <w:color w:val="0000FF"/>
          </w:rPr>
          <w:t>законного представителя</w:t>
        </w:r>
      </w:hyperlink>
      <w:r>
        <w:t xml:space="preserve"> в письменном обращении в Министерство дополнительно указываются сведения о законном представителе пациента или доверенном лице пациента, указанные в </w:t>
      </w:r>
      <w:hyperlink w:anchor="P157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62" w:history="1">
        <w:r>
          <w:rPr>
            <w:color w:val="0000FF"/>
          </w:rPr>
          <w:t>"е" пункта 18</w:t>
        </w:r>
      </w:hyperlink>
      <w:r>
        <w:t xml:space="preserve"> настоящего Порядка, и дополнительно к обращению прилагаются:</w:t>
      </w:r>
    </w:p>
    <w:p w:rsidR="005D12F2" w:rsidRDefault="005D12F2">
      <w:pPr>
        <w:pStyle w:val="ConsPlusNormal"/>
        <w:ind w:firstLine="540"/>
        <w:jc w:val="both"/>
      </w:pPr>
      <w:r>
        <w:t>а) копия паспорта законного представителя пациента;</w:t>
      </w:r>
    </w:p>
    <w:p w:rsidR="005D12F2" w:rsidRDefault="005D12F2">
      <w:pPr>
        <w:pStyle w:val="ConsPlusNormal"/>
        <w:ind w:firstLine="540"/>
        <w:jc w:val="both"/>
      </w:pPr>
      <w:r>
        <w:t>б) копия документа, подтверждающего полномочия законного представителя пациента.</w:t>
      </w:r>
    </w:p>
    <w:p w:rsidR="005D12F2" w:rsidRDefault="005D12F2">
      <w:pPr>
        <w:pStyle w:val="ConsPlusNormal"/>
        <w:ind w:firstLine="540"/>
        <w:jc w:val="both"/>
      </w:pPr>
      <w:r>
        <w:t xml:space="preserve">21. Уполномоченное структурное подразделение Министерства в течение десяти рабочих дней со дня регистрации в Министерстве письменного обращения пациента (его законного представителя) и прилагаемых к нему копий документов, предусмотренных </w:t>
      </w:r>
      <w:hyperlink w:anchor="P163" w:history="1">
        <w:r>
          <w:rPr>
            <w:color w:val="0000FF"/>
          </w:rPr>
          <w:t>пунктами 19</w:t>
        </w:r>
      </w:hyperlink>
      <w:r>
        <w:t xml:space="preserve"> и </w:t>
      </w:r>
      <w:hyperlink w:anchor="P169" w:history="1">
        <w:r>
          <w:rPr>
            <w:color w:val="0000FF"/>
          </w:rPr>
          <w:t>20</w:t>
        </w:r>
      </w:hyperlink>
      <w:r>
        <w:t xml:space="preserve"> настоящего Порядка, обеспечивает направление письменного запроса в федеральную медицинскую организацию и в копии уведомления пациенту о необходимости определения наличия (отсутствия) медицинских показаний для оказания пациенту специализированной медицинской помощи в федеральной медицинской организации с приложением копий документов, указанных в </w:t>
      </w:r>
      <w:hyperlink w:anchor="P163" w:history="1">
        <w:r>
          <w:rPr>
            <w:color w:val="0000FF"/>
          </w:rPr>
          <w:t>пункте 19</w:t>
        </w:r>
      </w:hyperlink>
      <w:r>
        <w:t xml:space="preserve"> настоящего Порядка.</w:t>
      </w:r>
    </w:p>
    <w:p w:rsidR="005D12F2" w:rsidRDefault="005D12F2">
      <w:pPr>
        <w:pStyle w:val="ConsPlusNormal"/>
        <w:ind w:firstLine="540"/>
        <w:jc w:val="both"/>
      </w:pPr>
      <w:r>
        <w:t xml:space="preserve">22. В случае отсутствия одного или нескольких копий документов, предусмотренных </w:t>
      </w:r>
      <w:hyperlink w:anchor="P164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168" w:history="1">
        <w:r>
          <w:rPr>
            <w:color w:val="0000FF"/>
          </w:rPr>
          <w:t>"д" пункта 19</w:t>
        </w:r>
      </w:hyperlink>
      <w:r>
        <w:t xml:space="preserve"> настоящего Порядка, уполномоченное структурное подразделение Министерства в течение 2 рабочих дней подготавливает письменный ответ в адрес пациента (его законного представителя) за подписью директора уполномоченного структурного подразделения Министерства (лица, его замещающего) с разъяснениями о перечне документов, необходимых для направления пациента в федеральную медицинскую организацию для оказания специализированной медицинской помощи.</w:t>
      </w:r>
    </w:p>
    <w:p w:rsidR="005D12F2" w:rsidRDefault="005D12F2">
      <w:pPr>
        <w:pStyle w:val="ConsPlusNormal"/>
        <w:ind w:firstLine="540"/>
        <w:jc w:val="both"/>
      </w:pPr>
      <w:r>
        <w:t xml:space="preserve">23. Врачебная комиссии федеральной медицинской организации в случае принятия одного из решений, указанных в </w:t>
      </w:r>
      <w:hyperlink w:anchor="P142" w:history="1">
        <w:r>
          <w:rPr>
            <w:color w:val="0000FF"/>
          </w:rPr>
          <w:t>подпункте "е" пункта 12</w:t>
        </w:r>
      </w:hyperlink>
      <w:r>
        <w:t xml:space="preserve"> настоящего Порядка, уведомляет с использованием доступных средств связи (телефон, телефон/факс, электронная почта и др.) уполномоченное структурное подразделением Министерства о своем решении в срок, не превышающий трех рабочих дней со дня его принятия, с направлением выписки из протокола решения врачебной комиссии федеральной медицинской организации в адрес уполномоченного структурного подразделения Министерства и пациента (его законного представителя).</w:t>
      </w:r>
    </w:p>
    <w:p w:rsidR="005D12F2" w:rsidRDefault="005D12F2">
      <w:pPr>
        <w:pStyle w:val="ConsPlusNormal"/>
        <w:ind w:firstLine="540"/>
        <w:jc w:val="both"/>
      </w:pPr>
      <w:r>
        <w:t>24. Пациент вправе обжаловать решения, принятые в ходе его направления в федеральную медицинскую организацию для оказания специализированной медицинской помощи на любом этапе, а также действия (бездействие) органов, организаций, должностных и иных лиц в порядке, установленном законодательством Российской Федерации.</w:t>
      </w: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jc w:val="both"/>
      </w:pPr>
    </w:p>
    <w:p w:rsidR="005D12F2" w:rsidRDefault="005D12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12F2" w:rsidRDefault="005D12F2"/>
    <w:sectPr w:rsidR="005D12F2" w:rsidSect="00FF4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7AA7"/>
    <w:rsid w:val="00011891"/>
    <w:rsid w:val="00011F66"/>
    <w:rsid w:val="000401FA"/>
    <w:rsid w:val="00073024"/>
    <w:rsid w:val="00082E5A"/>
    <w:rsid w:val="00084CEA"/>
    <w:rsid w:val="000D3711"/>
    <w:rsid w:val="00132E73"/>
    <w:rsid w:val="001746FC"/>
    <w:rsid w:val="00185437"/>
    <w:rsid w:val="001A1CC3"/>
    <w:rsid w:val="002106BD"/>
    <w:rsid w:val="002C03DC"/>
    <w:rsid w:val="002C2A35"/>
    <w:rsid w:val="00304EB2"/>
    <w:rsid w:val="0046703E"/>
    <w:rsid w:val="004A0631"/>
    <w:rsid w:val="004E3706"/>
    <w:rsid w:val="00515391"/>
    <w:rsid w:val="00525FD6"/>
    <w:rsid w:val="00587D65"/>
    <w:rsid w:val="00595E05"/>
    <w:rsid w:val="005D05EE"/>
    <w:rsid w:val="005D12F2"/>
    <w:rsid w:val="00694DD7"/>
    <w:rsid w:val="006F1DF6"/>
    <w:rsid w:val="00771B7B"/>
    <w:rsid w:val="00785C04"/>
    <w:rsid w:val="007C34A2"/>
    <w:rsid w:val="007C7003"/>
    <w:rsid w:val="00821235"/>
    <w:rsid w:val="008A35F6"/>
    <w:rsid w:val="00A17F51"/>
    <w:rsid w:val="00A25BC9"/>
    <w:rsid w:val="00AA682E"/>
    <w:rsid w:val="00AF3679"/>
    <w:rsid w:val="00B40645"/>
    <w:rsid w:val="00C61B64"/>
    <w:rsid w:val="00C671E1"/>
    <w:rsid w:val="00C93961"/>
    <w:rsid w:val="00CC7AA7"/>
    <w:rsid w:val="00CD0BC7"/>
    <w:rsid w:val="00D61B66"/>
    <w:rsid w:val="00D83A38"/>
    <w:rsid w:val="00D85660"/>
    <w:rsid w:val="00EE1C23"/>
    <w:rsid w:val="00F222B0"/>
    <w:rsid w:val="00F439A5"/>
    <w:rsid w:val="00FF4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5F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7AA7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CC7AA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CC7AA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7828DBA0765B4FBA5A2368C156C3697F1FB81FD252197A1C6A325C58AC13EA49A991FB7101857DQ5PFM" TargetMode="External"/><Relationship Id="rId13" Type="http://schemas.openxmlformats.org/officeDocument/2006/relationships/hyperlink" Target="consultantplus://offline/ref=FD7828DBA0765B4FBA5A2368C156C3697F10B81EDF53197A1C6A325C58AC13EA49A991FB7101877FQ5PAM" TargetMode="External"/><Relationship Id="rId18" Type="http://schemas.openxmlformats.org/officeDocument/2006/relationships/hyperlink" Target="consultantplus://offline/ref=FD7828DBA0765B4FBA5A226CD256C3697F1EB018DC004E784D3F3CQ5P9M" TargetMode="External"/><Relationship Id="rId26" Type="http://schemas.openxmlformats.org/officeDocument/2006/relationships/hyperlink" Target="consultantplus://offline/ref=FD7828DBA0765B4FBA5A2368C156C369771EBF1FD65D447014333E5E5FA34CFD4EE09DFA710185Q7P8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D7828DBA0765B4FBA5A2368C156C3697F1FBB10D250197A1C6A325C58AC13EA49A991FB71018779Q5PCM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FD7828DBA0765B4FBA5A2368C156C3697F1FBB10D250197A1C6A325C58AC13EA49A991FB71008478Q5P7M" TargetMode="External"/><Relationship Id="rId12" Type="http://schemas.openxmlformats.org/officeDocument/2006/relationships/hyperlink" Target="consultantplus://offline/ref=FD7828DBA0765B4FBA5A2368C156C3697F1FBA1AD652197A1C6A325C58AC13EA49A991FB7101857CQ5P8M" TargetMode="External"/><Relationship Id="rId17" Type="http://schemas.openxmlformats.org/officeDocument/2006/relationships/hyperlink" Target="consultantplus://offline/ref=FD7828DBA0765B4FBA5A2368C156C3697F12B819DF54197A1C6A325C58QAPCM" TargetMode="External"/><Relationship Id="rId25" Type="http://schemas.openxmlformats.org/officeDocument/2006/relationships/hyperlink" Target="consultantplus://offline/ref=FD7828DBA0765B4FBA5A2368C156C3697F13BA1FD455197A1C6A325C58QAPCM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D7828DBA0765B4FBA5A2368C156C3697F12B819DF54197A1C6A325C58AC13EA49A991FB71018579Q5P6M" TargetMode="External"/><Relationship Id="rId20" Type="http://schemas.openxmlformats.org/officeDocument/2006/relationships/hyperlink" Target="consultantplus://offline/ref=FD7828DBA0765B4FBA5A2368C156C369771EBF1FD65D447014333E5E5FA34CFD4EE09DFA710185Q7P8M" TargetMode="External"/><Relationship Id="rId29" Type="http://schemas.openxmlformats.org/officeDocument/2006/relationships/hyperlink" Target="consultantplus://offline/ref=FD7828DBA0765B4FBA5A226CD256C3697F1EB018DC004E784D3F3CQ5P9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D7828DBA0765B4FBA5A2368C156C3697F17B91FD750197A1C6A325C58QAPCM" TargetMode="External"/><Relationship Id="rId11" Type="http://schemas.openxmlformats.org/officeDocument/2006/relationships/hyperlink" Target="consultantplus://offline/ref=FD7828DBA0765B4FBA5A2368C156C3697F13B81ED657197A1C6A325C58AC13EA49A991FB7101857CQ5PBM" TargetMode="External"/><Relationship Id="rId24" Type="http://schemas.openxmlformats.org/officeDocument/2006/relationships/hyperlink" Target="consultantplus://offline/ref=FD7828DBA0765B4FBA5A226CD256C3697F1EB018DC004E784D3F3CQ5P9M" TargetMode="External"/><Relationship Id="rId32" Type="http://schemas.openxmlformats.org/officeDocument/2006/relationships/hyperlink" Target="consultantplus://offline/ref=FD7828DBA0765B4FBA5A2368C156C369771EBF1FD65D447014333E5E5FA34CFD4EE09DFA710185Q7P8M" TargetMode="External"/><Relationship Id="rId5" Type="http://schemas.openxmlformats.org/officeDocument/2006/relationships/hyperlink" Target="consultantplus://offline/ref=FD7828DBA0765B4FBA5A2368C156C3697F1FBB10D250197A1C6A325C58AC13EA49A991FB7101867AQ5PAM" TargetMode="External"/><Relationship Id="rId15" Type="http://schemas.openxmlformats.org/officeDocument/2006/relationships/hyperlink" Target="consultantplus://offline/ref=FD7828DBA0765B4FBA5A2368C156C3697F10B81EDF53197A1C6A325C58QAPCM" TargetMode="External"/><Relationship Id="rId23" Type="http://schemas.openxmlformats.org/officeDocument/2006/relationships/hyperlink" Target="consultantplus://offline/ref=FD7828DBA0765B4FBA5A226CD256C3697F1EB018DC004E784D3F3CQ5P9M" TargetMode="External"/><Relationship Id="rId28" Type="http://schemas.openxmlformats.org/officeDocument/2006/relationships/hyperlink" Target="consultantplus://offline/ref=FD7828DBA0765B4FBA5A226CD256C3697F1EB018DC004E784D3F3CQ5P9M" TargetMode="External"/><Relationship Id="rId10" Type="http://schemas.openxmlformats.org/officeDocument/2006/relationships/hyperlink" Target="consultantplus://offline/ref=FD7828DBA0765B4FBA5A2368C156C3697F13B81ED657197A1C6A325C58AC13EA49A991FB7101857CQ5PDM" TargetMode="External"/><Relationship Id="rId19" Type="http://schemas.openxmlformats.org/officeDocument/2006/relationships/hyperlink" Target="consultantplus://offline/ref=FD7828DBA0765B4FBA5A226CD256C3697F1EB018DC004E784D3F3CQ5P9M" TargetMode="External"/><Relationship Id="rId31" Type="http://schemas.openxmlformats.org/officeDocument/2006/relationships/hyperlink" Target="consultantplus://offline/ref=FD7828DBA0765B4FBA5A2368C156C369771EBF1FD65D447014333E5E5FA34CFD4EE09DFA710185Q7P8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D7828DBA0765B4FBA5A2368C156C3697F1FBB10D250197A1C6A325C58AC13EA49A991FB71008479Q5PFM" TargetMode="External"/><Relationship Id="rId14" Type="http://schemas.openxmlformats.org/officeDocument/2006/relationships/hyperlink" Target="consultantplus://offline/ref=FD7828DBA0765B4FBA5A2368C156C3697F1FBB10D250197A1C6A325C58AC13EA49A991FB71018D7DQ5P9M" TargetMode="External"/><Relationship Id="rId22" Type="http://schemas.openxmlformats.org/officeDocument/2006/relationships/hyperlink" Target="consultantplus://offline/ref=FD7828DBA0765B4FBA5A2368C156C3697F14B91BD557197A1C6A325C58QAPCM" TargetMode="External"/><Relationship Id="rId27" Type="http://schemas.openxmlformats.org/officeDocument/2006/relationships/hyperlink" Target="consultantplus://offline/ref=FD7828DBA0765B4FBA5A226CD256C3697F1EB018DC004E784D3F3CQ5P9M" TargetMode="External"/><Relationship Id="rId30" Type="http://schemas.openxmlformats.org/officeDocument/2006/relationships/hyperlink" Target="consultantplus://offline/ref=FD7828DBA0765B4FBA5A2368C156C3697F12BE18D050197A1C6A325C58QAP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9</Pages>
  <Words>4855</Words>
  <Characters>27680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user</dc:creator>
  <cp:keywords/>
  <dc:description/>
  <cp:lastModifiedBy>User</cp:lastModifiedBy>
  <cp:revision>2</cp:revision>
  <dcterms:created xsi:type="dcterms:W3CDTF">2015-09-08T11:20:00Z</dcterms:created>
  <dcterms:modified xsi:type="dcterms:W3CDTF">2015-09-08T11:20:00Z</dcterms:modified>
</cp:coreProperties>
</file>